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F72DBE" w14:textId="77777777" w:rsidR="00D405DF" w:rsidRDefault="00D405DF" w:rsidP="00327ED0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RICHIESTA DELEGA DI UFFICIALE DI STATO CIVILE LIMITATAMENTE ALLA CELEBRAZIONE DEL</w:t>
      </w:r>
    </w:p>
    <w:p w14:paraId="3CA28C65" w14:textId="77777777" w:rsidR="00D405DF" w:rsidRDefault="00D405DF" w:rsidP="00327ED0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MATRIMONIO/COSTITUZIONE UNIONE CIVILE FRA:</w:t>
      </w:r>
    </w:p>
    <w:p w14:paraId="2224C3B4" w14:textId="77777777" w:rsidR="00D80F2F" w:rsidRDefault="00D80F2F" w:rsidP="00D80F2F">
      <w:pPr>
        <w:autoSpaceDE w:val="0"/>
        <w:autoSpaceDN w:val="0"/>
        <w:adjustRightInd w:val="0"/>
        <w:rPr>
          <w:rFonts w:ascii="Arial,Bold" w:hAnsi="Arial,Bold" w:cs="Arial,Bold"/>
          <w:b/>
          <w:bCs/>
          <w:color w:val="000000"/>
        </w:rPr>
      </w:pPr>
    </w:p>
    <w:p w14:paraId="278D3E9B" w14:textId="52864C8C" w:rsidR="00D80F2F" w:rsidRDefault="00D80F2F" w:rsidP="00D80F2F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338A8D" w14:textId="77777777" w:rsidR="00D80F2F" w:rsidRDefault="00D80F2F" w:rsidP="00D80F2F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color w:val="000000"/>
        </w:rPr>
      </w:pPr>
    </w:p>
    <w:p w14:paraId="70A779ED" w14:textId="77777777" w:rsidR="00D80F2F" w:rsidRDefault="00D80F2F" w:rsidP="00D80F2F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color w:val="000000"/>
        </w:rPr>
      </w:pPr>
    </w:p>
    <w:p w14:paraId="3592A9C1" w14:textId="3189AEAA" w:rsidR="00D405DF" w:rsidRDefault="00EA26B4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</w:t>
      </w:r>
      <w:r w:rsidR="00D405DF">
        <w:rPr>
          <w:rFonts w:ascii="Arial" w:hAnsi="Arial" w:cs="Arial"/>
          <w:color w:val="000000"/>
        </w:rPr>
        <w:t xml:space="preserve">Al Sig. Sindaco del Comune di </w:t>
      </w:r>
      <w:r w:rsidR="00E83344">
        <w:rPr>
          <w:rFonts w:ascii="Arial" w:hAnsi="Arial" w:cs="Arial"/>
          <w:color w:val="000000"/>
        </w:rPr>
        <w:t>Castelnuovo di</w:t>
      </w:r>
    </w:p>
    <w:p w14:paraId="051122D6" w14:textId="78880AD2" w:rsidR="00E83344" w:rsidRDefault="00E83344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</w:t>
      </w:r>
      <w:r w:rsidR="00D80F2F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 Garfagnana </w:t>
      </w:r>
    </w:p>
    <w:p w14:paraId="25570815" w14:textId="77777777" w:rsidR="00D80F2F" w:rsidRDefault="00D80F2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419C5D5" w14:textId="09606F04" w:rsidR="00D405DF" w:rsidRDefault="00D405D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</w:t>
      </w:r>
      <w:r w:rsidR="00D80F2F">
        <w:rPr>
          <w:rFonts w:ascii="Arial" w:hAnsi="Arial" w:cs="Arial"/>
          <w:color w:val="000000"/>
        </w:rPr>
        <w:t>/la sottoscritto/a ...............................................................</w:t>
      </w:r>
      <w:r>
        <w:rPr>
          <w:rFonts w:ascii="Arial" w:hAnsi="Arial" w:cs="Arial"/>
          <w:color w:val="000000"/>
        </w:rPr>
        <w:t>.................................................................................,</w:t>
      </w:r>
    </w:p>
    <w:p w14:paraId="5BC74F53" w14:textId="6960779A" w:rsidR="00D405DF" w:rsidRDefault="00D80F2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nato</w:t>
      </w:r>
      <w:proofErr w:type="gramEnd"/>
      <w:r>
        <w:rPr>
          <w:rFonts w:ascii="Arial" w:hAnsi="Arial" w:cs="Arial"/>
          <w:color w:val="000000"/>
        </w:rPr>
        <w:t xml:space="preserve">/a </w:t>
      </w:r>
      <w:proofErr w:type="spellStart"/>
      <w:r>
        <w:rPr>
          <w:rFonts w:ascii="Arial" w:hAnsi="Arial" w:cs="Arial"/>
          <w:color w:val="000000"/>
        </w:rPr>
        <w:t>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D405DF">
        <w:rPr>
          <w:rFonts w:ascii="Arial" w:hAnsi="Arial" w:cs="Arial"/>
          <w:color w:val="000000"/>
        </w:rPr>
        <w:t>....................</w:t>
      </w:r>
      <w:r>
        <w:rPr>
          <w:rFonts w:ascii="Arial" w:hAnsi="Arial" w:cs="Arial"/>
          <w:color w:val="000000"/>
        </w:rPr>
        <w:t>...............</w:t>
      </w:r>
      <w:r w:rsidR="00D405DF">
        <w:rPr>
          <w:rFonts w:ascii="Arial" w:hAnsi="Arial" w:cs="Arial"/>
          <w:color w:val="000000"/>
        </w:rPr>
        <w:t>..............................</w:t>
      </w:r>
      <w:r>
        <w:rPr>
          <w:rFonts w:ascii="Arial" w:hAnsi="Arial" w:cs="Arial"/>
          <w:color w:val="000000"/>
        </w:rPr>
        <w:t xml:space="preserve">................................................ </w:t>
      </w:r>
      <w:proofErr w:type="gramStart"/>
      <w:r>
        <w:rPr>
          <w:rFonts w:ascii="Arial" w:hAnsi="Arial" w:cs="Arial"/>
          <w:color w:val="000000"/>
        </w:rPr>
        <w:t>il</w:t>
      </w:r>
      <w:proofErr w:type="gramEnd"/>
      <w:r>
        <w:rPr>
          <w:rFonts w:ascii="Arial" w:hAnsi="Arial" w:cs="Arial"/>
          <w:color w:val="000000"/>
        </w:rPr>
        <w:t xml:space="preserve"> …</w:t>
      </w:r>
      <w:r w:rsidR="00D405DF">
        <w:rPr>
          <w:rFonts w:ascii="Arial" w:hAnsi="Arial" w:cs="Arial"/>
          <w:color w:val="000000"/>
        </w:rPr>
        <w:t>..........................</w:t>
      </w:r>
      <w:r>
        <w:rPr>
          <w:rFonts w:ascii="Arial" w:hAnsi="Arial" w:cs="Arial"/>
          <w:color w:val="000000"/>
        </w:rPr>
        <w:t>.........</w:t>
      </w:r>
      <w:r w:rsidR="00D405DF">
        <w:rPr>
          <w:rFonts w:ascii="Arial" w:hAnsi="Arial" w:cs="Arial"/>
          <w:color w:val="000000"/>
        </w:rPr>
        <w:t>....,</w:t>
      </w:r>
    </w:p>
    <w:p w14:paraId="083AFFEB" w14:textId="4C309F2B" w:rsidR="00D405DF" w:rsidRDefault="00D405D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cittadino</w:t>
      </w:r>
      <w:proofErr w:type="gramEnd"/>
      <w:r>
        <w:rPr>
          <w:rFonts w:ascii="Arial" w:hAnsi="Arial" w:cs="Arial"/>
          <w:color w:val="000000"/>
        </w:rPr>
        <w:t xml:space="preserve">/a italiano/a, residente a </w:t>
      </w:r>
      <w:r w:rsidR="00D80F2F">
        <w:rPr>
          <w:rFonts w:ascii="Arial" w:hAnsi="Arial" w:cs="Arial"/>
          <w:color w:val="000000"/>
        </w:rPr>
        <w:t xml:space="preserve">………………………………………………..……………… </w:t>
      </w:r>
      <w:proofErr w:type="spellStart"/>
      <w:r w:rsidR="00D80F2F">
        <w:rPr>
          <w:rFonts w:ascii="Arial" w:hAnsi="Arial" w:cs="Arial"/>
          <w:color w:val="000000"/>
        </w:rPr>
        <w:t>Prov</w:t>
      </w:r>
      <w:proofErr w:type="spellEnd"/>
      <w:r w:rsidR="00D80F2F">
        <w:rPr>
          <w:rFonts w:ascii="Arial" w:hAnsi="Arial" w:cs="Arial"/>
          <w:color w:val="000000"/>
        </w:rPr>
        <w:t>. …..</w:t>
      </w:r>
      <w:r>
        <w:rPr>
          <w:rFonts w:ascii="Arial" w:hAnsi="Arial" w:cs="Arial"/>
          <w:color w:val="000000"/>
        </w:rPr>
        <w:t>................,</w:t>
      </w:r>
    </w:p>
    <w:p w14:paraId="5A7888E6" w14:textId="115A35F3" w:rsidR="00D405DF" w:rsidRDefault="00D80F2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in</w:t>
      </w:r>
      <w:proofErr w:type="gramEnd"/>
      <w:r>
        <w:rPr>
          <w:rFonts w:ascii="Arial" w:hAnsi="Arial" w:cs="Arial"/>
          <w:color w:val="000000"/>
        </w:rPr>
        <w:t xml:space="preserve"> Via/Piazza </w:t>
      </w:r>
      <w:r w:rsidR="00D405DF">
        <w:rPr>
          <w:rFonts w:ascii="Arial" w:hAnsi="Arial" w:cs="Arial"/>
          <w:color w:val="000000"/>
        </w:rPr>
        <w:t>...................</w:t>
      </w:r>
      <w:r>
        <w:rPr>
          <w:rFonts w:ascii="Arial" w:hAnsi="Arial" w:cs="Arial"/>
          <w:color w:val="000000"/>
        </w:rPr>
        <w:t>............................</w:t>
      </w:r>
      <w:r w:rsidR="00D405DF">
        <w:rPr>
          <w:rFonts w:ascii="Arial" w:hAnsi="Arial" w:cs="Arial"/>
          <w:color w:val="000000"/>
        </w:rPr>
        <w:t>.................</w:t>
      </w:r>
      <w:r>
        <w:rPr>
          <w:rFonts w:ascii="Arial" w:hAnsi="Arial" w:cs="Arial"/>
          <w:color w:val="000000"/>
        </w:rPr>
        <w:t>...........................................</w:t>
      </w:r>
      <w:r w:rsidR="00D405DF">
        <w:rPr>
          <w:rFonts w:ascii="Arial" w:hAnsi="Arial" w:cs="Arial"/>
          <w:color w:val="000000"/>
        </w:rPr>
        <w:t>.....</w:t>
      </w:r>
      <w:r>
        <w:rPr>
          <w:rFonts w:ascii="Arial" w:hAnsi="Arial" w:cs="Arial"/>
          <w:color w:val="000000"/>
        </w:rPr>
        <w:t>....................., n. ……...</w:t>
      </w:r>
      <w:r w:rsidR="00D405DF">
        <w:rPr>
          <w:rFonts w:ascii="Arial" w:hAnsi="Arial" w:cs="Arial"/>
          <w:color w:val="000000"/>
        </w:rPr>
        <w:t>..,</w:t>
      </w:r>
    </w:p>
    <w:p w14:paraId="5D28D80A" w14:textId="0C07DA5B" w:rsidR="00D405DF" w:rsidRDefault="00D80F2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tel.</w:t>
      </w:r>
      <w:proofErr w:type="gramStart"/>
      <w:r>
        <w:rPr>
          <w:rFonts w:ascii="Arial" w:hAnsi="Arial" w:cs="Arial"/>
          <w:color w:val="000000"/>
        </w:rPr>
        <w:t xml:space="preserve"> :…</w:t>
      </w:r>
      <w:proofErr w:type="gramEnd"/>
      <w:r>
        <w:rPr>
          <w:rFonts w:ascii="Arial" w:hAnsi="Arial" w:cs="Arial"/>
          <w:color w:val="000000"/>
        </w:rPr>
        <w:t>……</w:t>
      </w:r>
      <w:r w:rsidR="00D405DF">
        <w:rPr>
          <w:rFonts w:ascii="Arial" w:hAnsi="Arial" w:cs="Arial"/>
          <w:color w:val="000000"/>
        </w:rPr>
        <w:t xml:space="preserve">............................................................... tel. </w:t>
      </w:r>
      <w:r>
        <w:rPr>
          <w:rFonts w:ascii="Arial" w:hAnsi="Arial" w:cs="Arial"/>
          <w:color w:val="000000"/>
        </w:rPr>
        <w:t>c</w:t>
      </w:r>
      <w:r w:rsidR="00D405DF">
        <w:rPr>
          <w:rFonts w:ascii="Arial" w:hAnsi="Arial" w:cs="Arial"/>
          <w:color w:val="000000"/>
        </w:rPr>
        <w:t>ellular</w:t>
      </w:r>
      <w:r>
        <w:rPr>
          <w:rFonts w:ascii="Arial" w:hAnsi="Arial" w:cs="Arial"/>
          <w:color w:val="000000"/>
        </w:rPr>
        <w:t>e :…………………………………………………...</w:t>
      </w:r>
    </w:p>
    <w:p w14:paraId="02F4D479" w14:textId="0743829D" w:rsidR="00D405DF" w:rsidRDefault="00D80F2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e-mail</w:t>
      </w:r>
      <w:proofErr w:type="gramEnd"/>
      <w:r>
        <w:rPr>
          <w:rFonts w:ascii="Arial" w:hAnsi="Arial" w:cs="Arial"/>
          <w:color w:val="000000"/>
        </w:rPr>
        <w:t xml:space="preserve"> ..</w:t>
      </w:r>
      <w:r w:rsidR="00D405DF">
        <w:rPr>
          <w:rFonts w:ascii="Arial" w:hAnsi="Arial" w:cs="Arial"/>
          <w:color w:val="000000"/>
        </w:rPr>
        <w:t>.........................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</w:t>
      </w:r>
    </w:p>
    <w:p w14:paraId="64540B54" w14:textId="77777777" w:rsidR="00D80F2F" w:rsidRDefault="00D80F2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9181A50" w14:textId="77777777" w:rsidR="00EA26B4" w:rsidRDefault="00EA26B4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587DB76" w14:textId="43F6867E" w:rsidR="00D405DF" w:rsidRPr="00327ED0" w:rsidRDefault="00EA26B4" w:rsidP="00D80F2F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 xml:space="preserve">                                                           </w:t>
      </w:r>
      <w:r w:rsidR="00D80F2F">
        <w:rPr>
          <w:rFonts w:ascii="Arial,Bold" w:hAnsi="Arial,Bold" w:cs="Arial,Bold"/>
          <w:b/>
          <w:bCs/>
          <w:color w:val="000000"/>
        </w:rPr>
        <w:t xml:space="preserve">            </w:t>
      </w:r>
      <w:r>
        <w:rPr>
          <w:rFonts w:ascii="Arial,Bold" w:hAnsi="Arial,Bold" w:cs="Arial,Bold"/>
          <w:b/>
          <w:bCs/>
          <w:color w:val="000000"/>
        </w:rPr>
        <w:t xml:space="preserve">    </w:t>
      </w:r>
      <w:r w:rsidR="00D405DF" w:rsidRPr="00327ED0">
        <w:rPr>
          <w:rFonts w:ascii="Arial,Bold" w:hAnsi="Arial,Bold" w:cs="Arial,Bold"/>
          <w:b/>
          <w:bCs/>
          <w:color w:val="000000"/>
        </w:rPr>
        <w:t>CHIEDE</w:t>
      </w:r>
    </w:p>
    <w:p w14:paraId="7F437A10" w14:textId="051B047E" w:rsidR="00D405DF" w:rsidRDefault="00D405D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che</w:t>
      </w:r>
      <w:proofErr w:type="gramEnd"/>
      <w:r>
        <w:rPr>
          <w:rFonts w:ascii="Arial" w:hAnsi="Arial" w:cs="Arial"/>
          <w:color w:val="000000"/>
        </w:rPr>
        <w:t xml:space="preserve"> gli/le venga rilasciata la delega di Ufficiale di Stato Civile, limitatamente alla celebrazione di un</w:t>
      </w:r>
      <w:r w:rsidR="00D80F2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matrimonio/costituzione unione civile fra:</w:t>
      </w:r>
    </w:p>
    <w:p w14:paraId="55CECF7F" w14:textId="5A52B81A" w:rsidR="00D405DF" w:rsidRDefault="00D80F2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…………………………………………..</w:t>
      </w:r>
      <w:r w:rsidR="00D405DF">
        <w:rPr>
          <w:rFonts w:ascii="Arial" w:hAnsi="Arial" w:cs="Arial"/>
          <w:color w:val="000000"/>
        </w:rPr>
        <w:t>..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83409E" w14:textId="67A611CE" w:rsidR="00D80F2F" w:rsidRDefault="00327ED0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proofErr w:type="gramStart"/>
      <w:r w:rsidRPr="00327ED0">
        <w:rPr>
          <w:rFonts w:ascii="Arial" w:hAnsi="Arial" w:cs="Arial"/>
          <w:b/>
          <w:color w:val="000000"/>
        </w:rPr>
        <w:t>f</w:t>
      </w:r>
      <w:r w:rsidR="00D80F2F" w:rsidRPr="00327ED0">
        <w:rPr>
          <w:rFonts w:ascii="Arial" w:hAnsi="Arial" w:cs="Arial"/>
          <w:b/>
          <w:color w:val="000000"/>
        </w:rPr>
        <w:t>issato</w:t>
      </w:r>
      <w:proofErr w:type="gramEnd"/>
      <w:r w:rsidR="00D80F2F" w:rsidRPr="00327ED0">
        <w:rPr>
          <w:rFonts w:ascii="Arial" w:hAnsi="Arial" w:cs="Arial"/>
          <w:b/>
          <w:color w:val="000000"/>
        </w:rPr>
        <w:t xml:space="preserve"> per il giorno</w:t>
      </w:r>
      <w:r w:rsidR="00D80F2F">
        <w:rPr>
          <w:rFonts w:ascii="Arial" w:hAnsi="Arial" w:cs="Arial"/>
          <w:color w:val="000000"/>
        </w:rPr>
        <w:t xml:space="preserve"> …………………………………………………………………………………………………….</w:t>
      </w:r>
    </w:p>
    <w:p w14:paraId="72EC814F" w14:textId="5A7C978E" w:rsidR="00327ED0" w:rsidRDefault="00327ED0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tal fine il/la sottoscritto/a………………………………………………………………………………………………...</w:t>
      </w:r>
    </w:p>
    <w:p w14:paraId="3C6F590B" w14:textId="77777777" w:rsidR="00327ED0" w:rsidRDefault="00327ED0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F0CF0F9" w14:textId="77777777" w:rsidR="00D80F2F" w:rsidRDefault="00D80F2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10D04BC" w14:textId="0041C8B4" w:rsidR="00D405DF" w:rsidRDefault="00327ED0" w:rsidP="00D80F2F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</w:t>
      </w:r>
      <w:r w:rsidR="00D405DF">
        <w:rPr>
          <w:rFonts w:ascii="Arial,Bold" w:hAnsi="Arial,Bold" w:cs="Arial,Bold"/>
          <w:b/>
          <w:bCs/>
          <w:color w:val="000000"/>
        </w:rPr>
        <w:t>DICHIARA</w:t>
      </w:r>
    </w:p>
    <w:p w14:paraId="5B7B68C0" w14:textId="14B81B5B" w:rsidR="00D405DF" w:rsidRDefault="00327ED0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TimesNewRoman" w:hAnsi="TimesNewRoman" w:cs="TimesNewRoman"/>
          <w:color w:val="000000"/>
          <w:sz w:val="18"/>
          <w:szCs w:val="18"/>
        </w:rPr>
        <w:t xml:space="preserve">         </w:t>
      </w:r>
      <w:r w:rsidR="00D405DF">
        <w:rPr>
          <w:rFonts w:ascii="TimesNewRoman" w:hAnsi="TimesNewRoman" w:cs="TimesNewRoman"/>
          <w:color w:val="000000"/>
          <w:sz w:val="18"/>
          <w:szCs w:val="18"/>
        </w:rPr>
        <w:t xml:space="preserve">a) </w:t>
      </w:r>
      <w:r w:rsidR="00D405DF">
        <w:rPr>
          <w:rFonts w:ascii="Arial" w:hAnsi="Arial" w:cs="Arial"/>
          <w:color w:val="000000"/>
        </w:rPr>
        <w:t xml:space="preserve">di essere in possesso dei requisiti per l’elezione a consigliere </w:t>
      </w:r>
      <w:proofErr w:type="gramStart"/>
      <w:r w:rsidR="00D405DF">
        <w:rPr>
          <w:rFonts w:ascii="Arial" w:hAnsi="Arial" w:cs="Arial"/>
          <w:color w:val="000000"/>
        </w:rPr>
        <w:t>comunale ;</w:t>
      </w:r>
      <w:proofErr w:type="gramEnd"/>
    </w:p>
    <w:p w14:paraId="68B2473D" w14:textId="75FE218F" w:rsidR="00D405DF" w:rsidRDefault="00327ED0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TimesNewRoman" w:hAnsi="TimesNewRoman" w:cs="TimesNewRoman"/>
          <w:color w:val="000000"/>
          <w:sz w:val="18"/>
          <w:szCs w:val="18"/>
        </w:rPr>
        <w:t xml:space="preserve">         </w:t>
      </w:r>
      <w:r w:rsidR="00D405DF">
        <w:rPr>
          <w:rFonts w:ascii="TimesNewRoman" w:hAnsi="TimesNewRoman" w:cs="TimesNewRoman"/>
          <w:color w:val="000000"/>
          <w:sz w:val="18"/>
          <w:szCs w:val="18"/>
        </w:rPr>
        <w:t xml:space="preserve">b) </w:t>
      </w:r>
      <w:r w:rsidR="00D405DF">
        <w:rPr>
          <w:rFonts w:ascii="Arial" w:hAnsi="Arial" w:cs="Arial"/>
          <w:color w:val="000000"/>
        </w:rPr>
        <w:t>che non esiste incompatibilità tra le funzioni di Ufficiale di Stato Civile gli sposi / le parti e cioè che “l’Ufficiale di</w:t>
      </w:r>
      <w:r>
        <w:rPr>
          <w:rFonts w:ascii="Arial" w:hAnsi="Arial" w:cs="Arial"/>
          <w:color w:val="000000"/>
        </w:rPr>
        <w:t xml:space="preserve"> </w:t>
      </w:r>
      <w:r w:rsidR="00D405DF">
        <w:rPr>
          <w:rFonts w:ascii="Arial" w:hAnsi="Arial" w:cs="Arial"/>
          <w:color w:val="000000"/>
        </w:rPr>
        <w:t>Stato Civile non può ricevere gli atti nei quali egli, il coniuge, la persona a lui unito civilmente, i suoi parenti o affini</w:t>
      </w:r>
      <w:r>
        <w:rPr>
          <w:rFonts w:ascii="Arial" w:hAnsi="Arial" w:cs="Arial"/>
          <w:color w:val="000000"/>
        </w:rPr>
        <w:t xml:space="preserve"> </w:t>
      </w:r>
      <w:r w:rsidR="00D405DF">
        <w:rPr>
          <w:rFonts w:ascii="Arial" w:hAnsi="Arial" w:cs="Arial"/>
          <w:color w:val="000000"/>
        </w:rPr>
        <w:t>in linea retta in qualunque grado o in linea collaterale fino al secondo grado, intervengono come dichiaranti”.</w:t>
      </w:r>
    </w:p>
    <w:p w14:paraId="34F7F9D0" w14:textId="77777777" w:rsidR="00327ED0" w:rsidRDefault="00327ED0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A63ECAB" w14:textId="0F73C700" w:rsidR="00D405DF" w:rsidRDefault="00327ED0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Il/la sottoscritto/a …………………………………………………………………………………………………….</w:t>
      </w:r>
    </w:p>
    <w:p w14:paraId="06F52CC7" w14:textId="77777777" w:rsidR="00327ED0" w:rsidRDefault="00327ED0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67B191E" w14:textId="77777777" w:rsidR="00D405DF" w:rsidRDefault="00D405D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allega</w:t>
      </w:r>
      <w:proofErr w:type="gramEnd"/>
      <w:r>
        <w:rPr>
          <w:rFonts w:ascii="Arial" w:hAnsi="Arial" w:cs="Arial"/>
          <w:color w:val="000000"/>
        </w:rPr>
        <w:t xml:space="preserve"> fotocopia del documento di riconoscimento </w:t>
      </w:r>
      <w:r>
        <w:rPr>
          <w:rFonts w:ascii="Arial,Bold" w:hAnsi="Arial,Bold" w:cs="Arial,Bold"/>
          <w:b/>
          <w:bCs/>
          <w:color w:val="000000"/>
        </w:rPr>
        <w:t>controfirmata</w:t>
      </w:r>
      <w:r>
        <w:rPr>
          <w:rFonts w:ascii="Arial" w:hAnsi="Arial" w:cs="Arial"/>
          <w:color w:val="000000"/>
        </w:rPr>
        <w:t>:</w:t>
      </w:r>
    </w:p>
    <w:p w14:paraId="6905FEA0" w14:textId="77777777" w:rsidR="00327ED0" w:rsidRDefault="00327ED0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B7F41D5" w14:textId="66ED1E9D" w:rsidR="00D405DF" w:rsidRDefault="00327ED0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[..</w:t>
      </w:r>
      <w:r w:rsidR="00D405DF">
        <w:rPr>
          <w:rFonts w:ascii="Arial,Bold" w:hAnsi="Arial,Bold" w:cs="Arial,Bold"/>
          <w:b/>
          <w:bCs/>
          <w:color w:val="000000"/>
        </w:rPr>
        <w:t xml:space="preserve">.] </w:t>
      </w:r>
      <w:r>
        <w:rPr>
          <w:rFonts w:ascii="Arial,Bold" w:hAnsi="Arial,Bold" w:cs="Arial,Bold"/>
          <w:b/>
          <w:bCs/>
          <w:color w:val="000000"/>
        </w:rPr>
        <w:t xml:space="preserve">  </w:t>
      </w:r>
      <w:r w:rsidR="00D405DF">
        <w:rPr>
          <w:rFonts w:ascii="Arial" w:hAnsi="Arial" w:cs="Arial"/>
          <w:color w:val="000000"/>
        </w:rPr>
        <w:t>tipo di docum</w:t>
      </w:r>
      <w:r>
        <w:rPr>
          <w:rFonts w:ascii="Arial" w:hAnsi="Arial" w:cs="Arial"/>
          <w:color w:val="000000"/>
        </w:rPr>
        <w:t>ento (Patente, CIE) …………………………………………</w:t>
      </w:r>
      <w:proofErr w:type="gramStart"/>
      <w:r>
        <w:rPr>
          <w:rFonts w:ascii="Arial" w:hAnsi="Arial" w:cs="Arial"/>
          <w:color w:val="000000"/>
        </w:rPr>
        <w:t>…....</w:t>
      </w:r>
      <w:proofErr w:type="gramEnd"/>
      <w:r>
        <w:rPr>
          <w:rFonts w:ascii="Arial" w:hAnsi="Arial" w:cs="Arial"/>
          <w:color w:val="000000"/>
        </w:rPr>
        <w:t>. n. ……...………………………</w:t>
      </w:r>
    </w:p>
    <w:p w14:paraId="1C0D491F" w14:textId="48FE4FB9" w:rsidR="00D405DF" w:rsidRDefault="00D405D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Rilasci</w:t>
      </w:r>
      <w:r w:rsidR="00327ED0">
        <w:rPr>
          <w:rFonts w:ascii="Arial" w:hAnsi="Arial" w:cs="Arial"/>
          <w:color w:val="000000"/>
        </w:rPr>
        <w:t>ato da …………………………………………………………………………… il ………………………………</w:t>
      </w:r>
      <w:r>
        <w:rPr>
          <w:rFonts w:ascii="Arial" w:hAnsi="Arial" w:cs="Arial"/>
          <w:color w:val="000000"/>
        </w:rPr>
        <w:t>.</w:t>
      </w:r>
    </w:p>
    <w:p w14:paraId="5F453902" w14:textId="77777777" w:rsidR="00327ED0" w:rsidRDefault="00327ED0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3076F52" w14:textId="77777777" w:rsidR="00327ED0" w:rsidRDefault="00327ED0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4BADB57" w14:textId="08884F13" w:rsidR="00D405DF" w:rsidRDefault="00D405D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</w:t>
      </w:r>
      <w:r w:rsidR="00327ED0">
        <w:rPr>
          <w:rFonts w:ascii="Arial" w:hAnsi="Arial" w:cs="Arial"/>
          <w:color w:val="000000"/>
        </w:rPr>
        <w:t>.........</w:t>
      </w:r>
      <w:r>
        <w:rPr>
          <w:rFonts w:ascii="Arial" w:hAnsi="Arial" w:cs="Arial"/>
          <w:color w:val="000000"/>
        </w:rPr>
        <w:t>....</w:t>
      </w:r>
      <w:r w:rsidR="00327ED0">
        <w:rPr>
          <w:rFonts w:ascii="Arial" w:hAnsi="Arial" w:cs="Arial"/>
          <w:color w:val="000000"/>
        </w:rPr>
        <w:t>.......                                                 ……..…………</w:t>
      </w:r>
      <w:r>
        <w:rPr>
          <w:rFonts w:ascii="Arial" w:hAnsi="Arial" w:cs="Arial"/>
          <w:color w:val="000000"/>
        </w:rPr>
        <w:t>..................................................</w:t>
      </w:r>
    </w:p>
    <w:p w14:paraId="4F7D7178" w14:textId="0640EE23" w:rsidR="00D405DF" w:rsidRDefault="00D405DF" w:rsidP="00D80F2F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 xml:space="preserve">Luogo e </w:t>
      </w:r>
      <w:proofErr w:type="gramStart"/>
      <w:r>
        <w:rPr>
          <w:rFonts w:ascii="Arial,Bold" w:hAnsi="Arial,Bold" w:cs="Arial,Bold"/>
          <w:b/>
          <w:bCs/>
          <w:color w:val="000000"/>
        </w:rPr>
        <w:t xml:space="preserve">data, </w:t>
      </w:r>
      <w:r w:rsidR="00327ED0">
        <w:rPr>
          <w:rFonts w:ascii="Arial,Bold" w:hAnsi="Arial,Bold" w:cs="Arial,Bold"/>
          <w:b/>
          <w:bCs/>
          <w:color w:val="000000"/>
        </w:rPr>
        <w:t xml:space="preserve">  </w:t>
      </w:r>
      <w:proofErr w:type="gramEnd"/>
      <w:r w:rsidR="00327ED0">
        <w:rPr>
          <w:rFonts w:ascii="Arial,Bold" w:hAnsi="Arial,Bold" w:cs="Arial,Bold"/>
          <w:b/>
          <w:bCs/>
          <w:color w:val="000000"/>
        </w:rPr>
        <w:t xml:space="preserve">                                                                          </w:t>
      </w:r>
      <w:r>
        <w:rPr>
          <w:rFonts w:ascii="Arial,Bold" w:hAnsi="Arial,Bold" w:cs="Arial,Bold"/>
          <w:b/>
          <w:bCs/>
          <w:color w:val="000000"/>
        </w:rPr>
        <w:t>Firma (per esteso e leggibile)</w:t>
      </w:r>
    </w:p>
    <w:p w14:paraId="6EC0F21B" w14:textId="77777777" w:rsidR="00327ED0" w:rsidRDefault="00327ED0" w:rsidP="00D80F2F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color w:val="000000"/>
        </w:rPr>
      </w:pPr>
    </w:p>
    <w:p w14:paraId="0489793C" w14:textId="77777777" w:rsidR="00327ED0" w:rsidRDefault="00327ED0" w:rsidP="00D80F2F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color w:val="000000"/>
        </w:rPr>
      </w:pPr>
    </w:p>
    <w:p w14:paraId="1A76F2C5" w14:textId="64528DDB" w:rsidR="00D405DF" w:rsidRPr="003008D2" w:rsidRDefault="003008D2" w:rsidP="00D80F2F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------------------------------------------------------------------------------------------------------------------------------------------------</w:t>
      </w:r>
    </w:p>
    <w:p w14:paraId="604C31CD" w14:textId="183E9B91" w:rsidR="00D405DF" w:rsidRDefault="00327ED0" w:rsidP="00D80F2F">
      <w:pPr>
        <w:autoSpaceDE w:val="0"/>
        <w:autoSpaceDN w:val="0"/>
        <w:adjustRightInd w:val="0"/>
        <w:jc w:val="both"/>
        <w:rPr>
          <w:rFonts w:ascii="Arial,BoldItalic" w:hAnsi="Arial,BoldItalic" w:cs="Arial,BoldItalic"/>
          <w:b/>
          <w:bCs/>
          <w:i/>
          <w:iCs/>
          <w:color w:val="000000"/>
        </w:rPr>
      </w:pPr>
      <w:r>
        <w:rPr>
          <w:rFonts w:ascii="Arial,BoldItalic" w:hAnsi="Arial,BoldItalic" w:cs="Arial,BoldItalic"/>
          <w:b/>
          <w:bCs/>
          <w:i/>
          <w:iCs/>
          <w:color w:val="000000"/>
        </w:rPr>
        <w:t xml:space="preserve">                                                                  </w:t>
      </w:r>
      <w:r w:rsidR="00D405DF">
        <w:rPr>
          <w:rFonts w:ascii="Arial,BoldItalic" w:hAnsi="Arial,BoldItalic" w:cs="Arial,BoldItalic"/>
          <w:b/>
          <w:bCs/>
          <w:i/>
          <w:iCs/>
          <w:color w:val="000000"/>
        </w:rPr>
        <w:t xml:space="preserve">Le parti (per </w:t>
      </w:r>
      <w:r w:rsidR="00D405DF" w:rsidRPr="00327ED0">
        <w:rPr>
          <w:rFonts w:ascii="Arial,BoldItalic" w:hAnsi="Arial,BoldItalic" w:cs="Arial,BoldItalic"/>
          <w:b/>
          <w:bCs/>
          <w:i/>
          <w:iCs/>
          <w:color w:val="000000"/>
        </w:rPr>
        <w:t>consenso</w:t>
      </w:r>
      <w:r w:rsidR="00D405DF">
        <w:rPr>
          <w:rFonts w:ascii="Arial,BoldItalic" w:hAnsi="Arial,BoldItalic" w:cs="Arial,BoldItalic"/>
          <w:b/>
          <w:bCs/>
          <w:i/>
          <w:iCs/>
          <w:color w:val="000000"/>
        </w:rPr>
        <w:t>)</w:t>
      </w:r>
    </w:p>
    <w:p w14:paraId="496625B2" w14:textId="77777777" w:rsidR="00327ED0" w:rsidRDefault="00327ED0" w:rsidP="00D80F2F">
      <w:pPr>
        <w:autoSpaceDE w:val="0"/>
        <w:autoSpaceDN w:val="0"/>
        <w:adjustRightInd w:val="0"/>
        <w:jc w:val="both"/>
        <w:rPr>
          <w:rFonts w:ascii="Arial,BoldItalic" w:hAnsi="Arial,BoldItalic" w:cs="Arial,BoldItalic"/>
          <w:b/>
          <w:bCs/>
          <w:i/>
          <w:iCs/>
          <w:color w:val="000000"/>
        </w:rPr>
      </w:pPr>
    </w:p>
    <w:p w14:paraId="661F7530" w14:textId="04B360A1" w:rsidR="00D405DF" w:rsidRDefault="003008D2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………………………………………………………………………..</w:t>
      </w:r>
      <w:r w:rsidR="00D405DF">
        <w:rPr>
          <w:rFonts w:ascii="Arial" w:hAnsi="Arial" w:cs="Arial"/>
          <w:color w:val="000000"/>
        </w:rPr>
        <w:t>.. Firm</w:t>
      </w:r>
      <w:r>
        <w:rPr>
          <w:rFonts w:ascii="Arial" w:hAnsi="Arial" w:cs="Arial"/>
          <w:color w:val="000000"/>
        </w:rPr>
        <w:t>a ………………………………………….</w:t>
      </w:r>
      <w:r w:rsidR="00D405DF">
        <w:rPr>
          <w:rFonts w:ascii="Arial" w:hAnsi="Arial" w:cs="Arial"/>
          <w:color w:val="000000"/>
        </w:rPr>
        <w:t>..</w:t>
      </w:r>
    </w:p>
    <w:p w14:paraId="5FDFABF8" w14:textId="45A26727" w:rsidR="00D405DF" w:rsidRDefault="003008D2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………………………………………………………………………… </w:t>
      </w:r>
      <w:bookmarkStart w:id="0" w:name="_GoBack"/>
      <w:bookmarkEnd w:id="0"/>
      <w:r>
        <w:rPr>
          <w:rFonts w:ascii="Arial" w:hAnsi="Arial" w:cs="Arial"/>
          <w:color w:val="000000"/>
        </w:rPr>
        <w:t>Firma …………………………………………...</w:t>
      </w:r>
      <w:r w:rsidR="00D405DF">
        <w:rPr>
          <w:rFonts w:ascii="Arial" w:hAnsi="Arial" w:cs="Arial"/>
          <w:color w:val="000000"/>
        </w:rPr>
        <w:t>.</w:t>
      </w:r>
    </w:p>
    <w:p w14:paraId="40A52495" w14:textId="77777777" w:rsidR="003008D2" w:rsidRDefault="003008D2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A9AF5FA" w14:textId="77777777" w:rsidR="003008D2" w:rsidRDefault="003008D2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5DB3B54" w14:textId="5EB77F8D" w:rsidR="003008D2" w:rsidRDefault="00D405DF" w:rsidP="00D80F2F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Allegati:</w:t>
      </w:r>
    </w:p>
    <w:p w14:paraId="693C135E" w14:textId="77777777" w:rsidR="00D405DF" w:rsidRDefault="00D405D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 xml:space="preserve">[...] - </w:t>
      </w:r>
      <w:r>
        <w:rPr>
          <w:rFonts w:ascii="Arial" w:hAnsi="Arial" w:cs="Arial"/>
          <w:color w:val="000000"/>
        </w:rPr>
        <w:t>Copia del documento d’identità del celebrante controfirmato</w:t>
      </w:r>
    </w:p>
    <w:p w14:paraId="767FF89A" w14:textId="26712C26" w:rsidR="003008D2" w:rsidRDefault="00D405DF" w:rsidP="00D80F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 xml:space="preserve">[...] - </w:t>
      </w:r>
      <w:r>
        <w:rPr>
          <w:rFonts w:ascii="Arial" w:hAnsi="Arial" w:cs="Arial"/>
          <w:color w:val="000000"/>
        </w:rPr>
        <w:t>Copia dei documenti d’identità degli sposi controfirmati</w:t>
      </w:r>
    </w:p>
    <w:p w14:paraId="58295342" w14:textId="1A79323C" w:rsidR="0002301F" w:rsidRPr="003008D2" w:rsidRDefault="00D405DF" w:rsidP="00296108">
      <w:pPr>
        <w:jc w:val="both"/>
        <w:rPr>
          <w:b/>
          <w:sz w:val="32"/>
          <w:szCs w:val="32"/>
          <w:u w:val="single"/>
        </w:rPr>
      </w:pPr>
      <w:r>
        <w:rPr>
          <w:rFonts w:ascii="Arial,Bold" w:hAnsi="Arial,Bold" w:cs="Arial,Bold"/>
          <w:b/>
          <w:bCs/>
          <w:color w:val="000000"/>
        </w:rPr>
        <w:t xml:space="preserve">Inviare il modulo per mail all’indirizzo: </w:t>
      </w:r>
      <w:r w:rsidR="00EA26B4">
        <w:rPr>
          <w:rFonts w:ascii="Arial,Bold" w:hAnsi="Arial,Bold" w:cs="Arial,Bold"/>
          <w:b/>
          <w:bCs/>
          <w:color w:val="000000"/>
        </w:rPr>
        <w:t>protocollo@comune.castelnuovodigarfagnana.lu.it</w:t>
      </w:r>
    </w:p>
    <w:sectPr w:rsidR="0002301F" w:rsidRPr="003008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760F92" w14:textId="77777777" w:rsidR="00BC3615" w:rsidRDefault="00BC3615">
      <w:r>
        <w:separator/>
      </w:r>
    </w:p>
  </w:endnote>
  <w:endnote w:type="continuationSeparator" w:id="0">
    <w:p w14:paraId="48DFC86F" w14:textId="77777777" w:rsidR="00BC3615" w:rsidRDefault="00BC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61AEC" w14:textId="77777777" w:rsidR="00641770" w:rsidRDefault="0064177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9C6AAD" w14:textId="77777777" w:rsidR="00641770" w:rsidRDefault="0064177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7D1A10" w14:textId="77777777" w:rsidR="00641770" w:rsidRDefault="0064177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6244E7" w14:textId="77777777" w:rsidR="00BC3615" w:rsidRDefault="00BC3615">
      <w:r>
        <w:separator/>
      </w:r>
    </w:p>
  </w:footnote>
  <w:footnote w:type="continuationSeparator" w:id="0">
    <w:p w14:paraId="37D90EEF" w14:textId="77777777" w:rsidR="00BC3615" w:rsidRDefault="00BC36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298DB" w14:textId="77777777" w:rsidR="00641770" w:rsidRDefault="0064177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97"/>
      <w:gridCol w:w="7581"/>
    </w:tblGrid>
    <w:tr w:rsidR="00641770" w14:paraId="5C7F0795" w14:textId="77777777">
      <w:tc>
        <w:tcPr>
          <w:tcW w:w="2197" w:type="dxa"/>
        </w:tcPr>
        <w:p w14:paraId="4BB423D5" w14:textId="0BCFF29A" w:rsidR="00641770" w:rsidRDefault="00D405DF" w:rsidP="005823AA">
          <w:pPr>
            <w:jc w:val="center"/>
          </w:pPr>
          <w:r>
            <w:rPr>
              <w:noProof/>
            </w:rPr>
            <w:drawing>
              <wp:inline distT="0" distB="0" distL="0" distR="0" wp14:anchorId="60D6178C" wp14:editId="2AFB754E">
                <wp:extent cx="857250" cy="971550"/>
                <wp:effectExtent l="0" t="0" r="0" b="0"/>
                <wp:docPr id="93757940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81" w:type="dxa"/>
          <w:tcBorders>
            <w:bottom w:val="single" w:sz="6" w:space="0" w:color="auto"/>
          </w:tcBorders>
        </w:tcPr>
        <w:p w14:paraId="58CF7D44" w14:textId="77777777" w:rsidR="00641770" w:rsidRDefault="00641770" w:rsidP="005823AA">
          <w:pPr>
            <w:rPr>
              <w:i/>
              <w:sz w:val="48"/>
            </w:rPr>
          </w:pPr>
          <w:r>
            <w:rPr>
              <w:i/>
              <w:sz w:val="28"/>
            </w:rPr>
            <w:t xml:space="preserve">Comune di </w:t>
          </w:r>
        </w:p>
        <w:p w14:paraId="2B058035" w14:textId="77777777" w:rsidR="00641770" w:rsidRDefault="00641770" w:rsidP="005823AA">
          <w:pPr>
            <w:rPr>
              <w:b/>
              <w:i/>
              <w:sz w:val="48"/>
            </w:rPr>
          </w:pPr>
          <w:r>
            <w:rPr>
              <w:b/>
              <w:i/>
              <w:sz w:val="40"/>
            </w:rPr>
            <w:t>CASTELNUOVO di GARFAGNANA</w:t>
          </w:r>
        </w:p>
        <w:p w14:paraId="0D143751" w14:textId="77777777" w:rsidR="00641770" w:rsidRDefault="00641770" w:rsidP="005823AA">
          <w:pPr>
            <w:rPr>
              <w:i/>
              <w:sz w:val="28"/>
            </w:rPr>
          </w:pPr>
          <w:r>
            <w:rPr>
              <w:i/>
              <w:sz w:val="28"/>
            </w:rPr>
            <w:t>Provincia di Lucca</w:t>
          </w:r>
        </w:p>
        <w:p w14:paraId="5B9ACB88" w14:textId="77777777" w:rsidR="00641770" w:rsidRDefault="00641770" w:rsidP="005823AA">
          <w:pPr>
            <w:pStyle w:val="Intestazione"/>
            <w:rPr>
              <w:sz w:val="17"/>
            </w:rPr>
          </w:pPr>
        </w:p>
      </w:tc>
    </w:tr>
  </w:tbl>
  <w:p w14:paraId="1052BD8B" w14:textId="77777777" w:rsidR="00641770" w:rsidRDefault="00641770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FA61E4" w14:textId="77777777" w:rsidR="00641770" w:rsidRDefault="0064177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D1185"/>
    <w:multiLevelType w:val="hybridMultilevel"/>
    <w:tmpl w:val="C6264E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7476D17"/>
    <w:multiLevelType w:val="hybridMultilevel"/>
    <w:tmpl w:val="EDF0A7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5DF"/>
    <w:rsid w:val="0002301F"/>
    <w:rsid w:val="000471CF"/>
    <w:rsid w:val="000C1A4D"/>
    <w:rsid w:val="000E022C"/>
    <w:rsid w:val="00114586"/>
    <w:rsid w:val="00115260"/>
    <w:rsid w:val="0013086F"/>
    <w:rsid w:val="00163201"/>
    <w:rsid w:val="00173489"/>
    <w:rsid w:val="00267564"/>
    <w:rsid w:val="0027605D"/>
    <w:rsid w:val="00287918"/>
    <w:rsid w:val="002903C9"/>
    <w:rsid w:val="00296108"/>
    <w:rsid w:val="002A424C"/>
    <w:rsid w:val="002C3CAD"/>
    <w:rsid w:val="002D7897"/>
    <w:rsid w:val="002E1180"/>
    <w:rsid w:val="002E7050"/>
    <w:rsid w:val="003008D2"/>
    <w:rsid w:val="00327ED0"/>
    <w:rsid w:val="00335E6C"/>
    <w:rsid w:val="00336D5C"/>
    <w:rsid w:val="00346267"/>
    <w:rsid w:val="0035588C"/>
    <w:rsid w:val="00356266"/>
    <w:rsid w:val="00357A77"/>
    <w:rsid w:val="003650A2"/>
    <w:rsid w:val="003A3936"/>
    <w:rsid w:val="003B63C3"/>
    <w:rsid w:val="003F2B04"/>
    <w:rsid w:val="003F66FE"/>
    <w:rsid w:val="004A4B86"/>
    <w:rsid w:val="004B1DFB"/>
    <w:rsid w:val="004B4038"/>
    <w:rsid w:val="004E037F"/>
    <w:rsid w:val="005103FC"/>
    <w:rsid w:val="005330BB"/>
    <w:rsid w:val="005821F1"/>
    <w:rsid w:val="005823AA"/>
    <w:rsid w:val="0059372F"/>
    <w:rsid w:val="0061696E"/>
    <w:rsid w:val="006369CC"/>
    <w:rsid w:val="006412AD"/>
    <w:rsid w:val="00641770"/>
    <w:rsid w:val="006557D7"/>
    <w:rsid w:val="006D0EAA"/>
    <w:rsid w:val="006F1479"/>
    <w:rsid w:val="006F4EC7"/>
    <w:rsid w:val="00745760"/>
    <w:rsid w:val="00791012"/>
    <w:rsid w:val="007A353C"/>
    <w:rsid w:val="007B6E3D"/>
    <w:rsid w:val="007E7BAE"/>
    <w:rsid w:val="008A0335"/>
    <w:rsid w:val="00935A04"/>
    <w:rsid w:val="00A20135"/>
    <w:rsid w:val="00A20908"/>
    <w:rsid w:val="00A2598C"/>
    <w:rsid w:val="00A55109"/>
    <w:rsid w:val="00A55D2A"/>
    <w:rsid w:val="00A94BED"/>
    <w:rsid w:val="00AA4066"/>
    <w:rsid w:val="00AD55FC"/>
    <w:rsid w:val="00AF2D4B"/>
    <w:rsid w:val="00B449E7"/>
    <w:rsid w:val="00B8691F"/>
    <w:rsid w:val="00B96A0A"/>
    <w:rsid w:val="00BA22CB"/>
    <w:rsid w:val="00BC3615"/>
    <w:rsid w:val="00BF6C13"/>
    <w:rsid w:val="00C5203C"/>
    <w:rsid w:val="00C8401F"/>
    <w:rsid w:val="00C94AC1"/>
    <w:rsid w:val="00D405DF"/>
    <w:rsid w:val="00D440C7"/>
    <w:rsid w:val="00D46B77"/>
    <w:rsid w:val="00D80F2F"/>
    <w:rsid w:val="00DB768D"/>
    <w:rsid w:val="00E07886"/>
    <w:rsid w:val="00E24A47"/>
    <w:rsid w:val="00E450F9"/>
    <w:rsid w:val="00E83344"/>
    <w:rsid w:val="00EA26B4"/>
    <w:rsid w:val="00EA37BE"/>
    <w:rsid w:val="00EC6E9A"/>
    <w:rsid w:val="00EE75F9"/>
    <w:rsid w:val="00F2036E"/>
    <w:rsid w:val="00F85DA7"/>
    <w:rsid w:val="00FB67E5"/>
    <w:rsid w:val="00FF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58880D"/>
  <w15:chartTrackingRefBased/>
  <w15:docId w15:val="{888E8306-B5CB-4699-9E5F-60A1E8E0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823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823A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823A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AD55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EE75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dini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4CC33-3790-4FDD-A93F-D3EA91943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31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Settore Amministrativo</vt:lpstr>
    </vt:vector>
  </TitlesOfParts>
  <Company>Comune di Castelnuovo di Garfagnana</Company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Settore Amministrativo</dc:title>
  <dc:subject/>
  <dc:creator>Viviana Dini</dc:creator>
  <cp:keywords/>
  <dc:description/>
  <cp:lastModifiedBy>Andrea Tagliasacchi</cp:lastModifiedBy>
  <cp:revision>6</cp:revision>
  <cp:lastPrinted>2010-10-06T10:15:00Z</cp:lastPrinted>
  <dcterms:created xsi:type="dcterms:W3CDTF">2024-08-19T10:01:00Z</dcterms:created>
  <dcterms:modified xsi:type="dcterms:W3CDTF">2024-08-19T10:42:00Z</dcterms:modified>
</cp:coreProperties>
</file>